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Hlk100593012"/>
      <w:r w:rsidRPr="001549D3">
        <w:t>Supplementary Material</w:t>
      </w:r>
    </w:p>
    <w:p w14:paraId="63D7C2B0" w14:textId="6A7E556D" w:rsidR="00994A3D" w:rsidRDefault="00994A3D" w:rsidP="007B08E0">
      <w:pPr>
        <w:pStyle w:val="Ttulo2"/>
        <w:numPr>
          <w:ilvl w:val="0"/>
          <w:numId w:val="0"/>
        </w:numPr>
        <w:ind w:left="567"/>
      </w:pPr>
      <w:r w:rsidRPr="0001436A">
        <w:t>Supplementary</w:t>
      </w:r>
      <w:r w:rsidRPr="001549D3">
        <w:t xml:space="preserve"> Figures</w:t>
      </w:r>
    </w:p>
    <w:p w14:paraId="0BA01A7B" w14:textId="2306C81B" w:rsidR="00E13224" w:rsidRDefault="00EF318D" w:rsidP="00FD7CE3">
      <w:pPr>
        <w:ind w:firstLine="851"/>
      </w:pPr>
      <w:r>
        <w:rPr>
          <w:noProof/>
        </w:rPr>
        <w:drawing>
          <wp:inline distT="0" distB="0" distL="0" distR="0" wp14:anchorId="22D4BE2B" wp14:editId="3C77B9FF">
            <wp:extent cx="4143842" cy="5889099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72" cy="590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24A72E" w14:textId="7584DBD6" w:rsidR="00E13224" w:rsidRPr="00E13224" w:rsidRDefault="00E13224" w:rsidP="00E13224">
      <w:pPr>
        <w:spacing w:before="240"/>
        <w:rPr>
          <w:b/>
          <w:bCs/>
        </w:rPr>
      </w:pPr>
      <w:r w:rsidRPr="00E13224">
        <w:rPr>
          <w:b/>
          <w:bCs/>
        </w:rPr>
        <w:t>Supplementary Figure 1.</w:t>
      </w:r>
    </w:p>
    <w:p w14:paraId="602E8905" w14:textId="77777777" w:rsidR="00E13224" w:rsidRDefault="00E13224" w:rsidP="009A63DB">
      <w:pPr>
        <w:spacing w:before="240"/>
        <w:jc w:val="both"/>
      </w:pPr>
      <w:r>
        <w:t xml:space="preserve">Densitometry Westerns Figure </w:t>
      </w:r>
      <w:r w:rsidRPr="00356125">
        <w:rPr>
          <w:b/>
          <w:bCs/>
        </w:rPr>
        <w:t>3</w:t>
      </w:r>
      <w:r>
        <w:t xml:space="preserve">. Data represent the mean±SD of three separate experiments. *p&lt;0.01 between PKAN patients and controls. </w:t>
      </w:r>
      <w:r w:rsidRPr="00F324C8">
        <w:rPr>
          <w:vertAlign w:val="superscript"/>
        </w:rPr>
        <w:t>a</w:t>
      </w:r>
      <w:r>
        <w:t>p&lt;0.01 between untreated and treated fibroblasts. A.U., arbitrary units.</w:t>
      </w:r>
    </w:p>
    <w:p w14:paraId="766E0D64" w14:textId="42478170" w:rsidR="00990618" w:rsidRDefault="00990618" w:rsidP="00E13224">
      <w:pPr>
        <w:spacing w:before="240"/>
        <w:rPr>
          <w:b/>
          <w:bCs/>
        </w:rPr>
      </w:pPr>
    </w:p>
    <w:p w14:paraId="4C3D8A77" w14:textId="77777777" w:rsidR="004D778A" w:rsidRDefault="004D778A" w:rsidP="00E13224">
      <w:pPr>
        <w:spacing w:before="240"/>
        <w:rPr>
          <w:b/>
          <w:bCs/>
        </w:rPr>
      </w:pPr>
    </w:p>
    <w:p w14:paraId="093F44F8" w14:textId="5A618E79" w:rsidR="00990618" w:rsidRDefault="00EE2FC2" w:rsidP="00EE2FC2">
      <w:pPr>
        <w:spacing w:before="240"/>
        <w:ind w:firstLine="993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F6EA0E4" wp14:editId="1F71954F">
            <wp:extent cx="4248409" cy="598179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293" cy="6029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9EA1E9" w14:textId="77777777" w:rsidR="00FD7CE3" w:rsidRDefault="00FD7CE3" w:rsidP="00E13224">
      <w:pPr>
        <w:spacing w:before="240"/>
        <w:rPr>
          <w:b/>
          <w:bCs/>
        </w:rPr>
      </w:pPr>
    </w:p>
    <w:p w14:paraId="4625BCE8" w14:textId="77777777" w:rsidR="004D778A" w:rsidRDefault="004D778A" w:rsidP="00E13224">
      <w:pPr>
        <w:spacing w:before="240"/>
        <w:rPr>
          <w:b/>
          <w:bCs/>
        </w:rPr>
      </w:pPr>
    </w:p>
    <w:p w14:paraId="744B61A6" w14:textId="6FF5DCD5" w:rsidR="00E13224" w:rsidRPr="00E13224" w:rsidRDefault="00E13224" w:rsidP="00E13224">
      <w:pPr>
        <w:spacing w:before="240"/>
        <w:rPr>
          <w:b/>
          <w:bCs/>
        </w:rPr>
      </w:pPr>
      <w:r w:rsidRPr="00E13224">
        <w:rPr>
          <w:b/>
          <w:bCs/>
        </w:rPr>
        <w:t>Supplementary Figure 2.</w:t>
      </w:r>
    </w:p>
    <w:p w14:paraId="0AEE1F89" w14:textId="56907CE5" w:rsidR="00E13224" w:rsidRDefault="00E13224" w:rsidP="009A63DB">
      <w:pPr>
        <w:spacing w:before="240"/>
        <w:jc w:val="both"/>
      </w:pPr>
      <w:r>
        <w:t xml:space="preserve">Densitometry Westerns Figure </w:t>
      </w:r>
      <w:r w:rsidRPr="00356125">
        <w:rPr>
          <w:b/>
          <w:bCs/>
        </w:rPr>
        <w:t>4</w:t>
      </w:r>
      <w:r>
        <w:t xml:space="preserve">. Data represent the mean±SD of three separate experiments. *p&lt;0.01 between PKAN patients and controls. </w:t>
      </w:r>
      <w:r w:rsidRPr="00990618">
        <w:rPr>
          <w:vertAlign w:val="superscript"/>
        </w:rPr>
        <w:t>a</w:t>
      </w:r>
      <w:r>
        <w:t>p&lt;0.01 between untreated and treated fibroblasts. A.U., arbitrary units.</w:t>
      </w:r>
    </w:p>
    <w:p w14:paraId="43D0C15B" w14:textId="72C6EDBB" w:rsidR="00FD7CE3" w:rsidRDefault="00FD7CE3" w:rsidP="00FD7CE3">
      <w:pPr>
        <w:spacing w:before="240"/>
        <w:ind w:firstLine="851"/>
        <w:jc w:val="both"/>
      </w:pPr>
      <w:r>
        <w:rPr>
          <w:noProof/>
        </w:rPr>
        <w:lastRenderedPageBreak/>
        <w:drawing>
          <wp:inline distT="0" distB="0" distL="0" distR="0" wp14:anchorId="3E80FF64" wp14:editId="0E7C223F">
            <wp:extent cx="4586497" cy="6541980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14" cy="6607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026F4" w14:textId="77777777" w:rsidR="00FD7CE3" w:rsidRDefault="00FD7CE3" w:rsidP="00E13224">
      <w:pPr>
        <w:spacing w:before="240"/>
        <w:rPr>
          <w:b/>
          <w:bCs/>
        </w:rPr>
      </w:pPr>
    </w:p>
    <w:p w14:paraId="098A7740" w14:textId="77777777" w:rsidR="00FD7CE3" w:rsidRDefault="00FD7CE3" w:rsidP="00E13224">
      <w:pPr>
        <w:spacing w:before="240"/>
        <w:rPr>
          <w:b/>
          <w:bCs/>
        </w:rPr>
      </w:pPr>
    </w:p>
    <w:p w14:paraId="6C3C728E" w14:textId="0F534BAA" w:rsidR="00E13224" w:rsidRPr="00E13224" w:rsidRDefault="00E13224" w:rsidP="00E13224">
      <w:pPr>
        <w:spacing w:before="240"/>
        <w:rPr>
          <w:b/>
          <w:bCs/>
        </w:rPr>
      </w:pPr>
      <w:r w:rsidRPr="00E13224">
        <w:rPr>
          <w:b/>
          <w:bCs/>
        </w:rPr>
        <w:t>Supplementary Figure 3.</w:t>
      </w:r>
    </w:p>
    <w:p w14:paraId="66039CBB" w14:textId="77777777" w:rsidR="00E13224" w:rsidRDefault="00E13224" w:rsidP="009A63DB">
      <w:pPr>
        <w:spacing w:before="240"/>
        <w:jc w:val="both"/>
      </w:pPr>
      <w:r>
        <w:t xml:space="preserve">Densitometry Westerns Figure </w:t>
      </w:r>
      <w:r w:rsidRPr="00356125">
        <w:rPr>
          <w:b/>
          <w:bCs/>
        </w:rPr>
        <w:t>5</w:t>
      </w:r>
      <w:r>
        <w:t xml:space="preserve">. Data represent the mean±SD of three separate experiments. *p&lt;0.01 between PKAN patients and controls. </w:t>
      </w:r>
      <w:r w:rsidRPr="00990618">
        <w:rPr>
          <w:vertAlign w:val="superscript"/>
        </w:rPr>
        <w:t>a</w:t>
      </w:r>
      <w:r>
        <w:t>p&lt;0.01 between untreated and treated fibroblasts. A.U., arbitrary units.</w:t>
      </w:r>
    </w:p>
    <w:p w14:paraId="3AB94E50" w14:textId="74F07ADC" w:rsidR="00990618" w:rsidRDefault="009C5CD7" w:rsidP="00FD7CE3">
      <w:pPr>
        <w:spacing w:before="240"/>
        <w:ind w:firstLine="851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18C46B2" wp14:editId="6DC0BCD1">
            <wp:extent cx="4673831" cy="5728625"/>
            <wp:effectExtent l="0" t="0" r="0" b="571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331" cy="5753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0A88C" w14:textId="30B5F9FC" w:rsidR="00E13224" w:rsidRPr="00E13224" w:rsidRDefault="00E13224" w:rsidP="00E13224">
      <w:pPr>
        <w:spacing w:before="240"/>
        <w:rPr>
          <w:b/>
          <w:bCs/>
        </w:rPr>
      </w:pPr>
      <w:r w:rsidRPr="00E13224">
        <w:rPr>
          <w:b/>
          <w:bCs/>
        </w:rPr>
        <w:t>Supplementary Figure 4.</w:t>
      </w:r>
    </w:p>
    <w:p w14:paraId="356ECAF1" w14:textId="5872F3FF" w:rsidR="00E13224" w:rsidRDefault="00F324C8" w:rsidP="009A63DB">
      <w:pPr>
        <w:spacing w:before="240"/>
        <w:jc w:val="both"/>
      </w:pPr>
      <w:r>
        <w:t>(</w:t>
      </w:r>
      <w:r w:rsidRPr="00F324C8">
        <w:rPr>
          <w:b/>
          <w:bCs/>
        </w:rPr>
        <w:t>a</w:t>
      </w:r>
      <w:r>
        <w:t>)</w:t>
      </w:r>
      <w:r w:rsidR="00E13224">
        <w:t xml:space="preserve"> Control cells were treated with </w:t>
      </w:r>
      <w:r w:rsidR="00615CB8" w:rsidRPr="00615CB8">
        <w:t>pantothenate (Pant), pantethine (Pantethi), vitamin E (Vit E), omega 3 (O3), L-carnitine (L-carnit) or thiamine (Tiam)</w:t>
      </w:r>
      <w:r w:rsidR="00615CB8">
        <w:t xml:space="preserve"> </w:t>
      </w:r>
      <w:r w:rsidR="00E13224">
        <w:t xml:space="preserve">at 5 </w:t>
      </w:r>
      <w:r w:rsidR="00E13224" w:rsidRPr="00990618">
        <w:rPr>
          <w:rFonts w:ascii="Symbol" w:hAnsi="Symbol"/>
        </w:rPr>
        <w:t></w:t>
      </w:r>
      <w:r w:rsidR="00E13224">
        <w:t>M for 20 days. Protein extracts (50 μg) were separated on a SDS polyacrylamide gel and immunostained with antibodies against PANK2</w:t>
      </w:r>
      <w:r w:rsidR="009C5CD7">
        <w:t>,</w:t>
      </w:r>
      <w:r w:rsidR="00E13224">
        <w:t xml:space="preserve"> mtACP</w:t>
      </w:r>
      <w:r w:rsidR="009C5CD7">
        <w:t xml:space="preserve"> and NFS1</w:t>
      </w:r>
      <w:r w:rsidR="00E13224">
        <w:t xml:space="preserve">. Actin was used as a loading control. </w:t>
      </w:r>
      <w:r>
        <w:t>(</w:t>
      </w:r>
      <w:r w:rsidRPr="00F324C8">
        <w:rPr>
          <w:b/>
          <w:bCs/>
        </w:rPr>
        <w:t>b</w:t>
      </w:r>
      <w:r>
        <w:t>)</w:t>
      </w:r>
      <w:r w:rsidR="00E13224">
        <w:t xml:space="preserve">. Densitometry of the Western blotting of PANK2. Data represent the mean±SD of three separate experiments. *p&lt;0.01 between PKAN patients and controls. </w:t>
      </w:r>
      <w:r w:rsidR="00E13224" w:rsidRPr="00990618">
        <w:rPr>
          <w:vertAlign w:val="superscript"/>
        </w:rPr>
        <w:t>a</w:t>
      </w:r>
      <w:r w:rsidR="00E13224">
        <w:t xml:space="preserve">p&lt;0.01 between untreated and treated fibroblasts. A.U., arbitrary units. </w:t>
      </w:r>
    </w:p>
    <w:p w14:paraId="766C4F59" w14:textId="7307FD80" w:rsidR="00E13224" w:rsidRDefault="008B2451" w:rsidP="008B2451">
      <w:pPr>
        <w:spacing w:before="240"/>
        <w:ind w:firstLine="709"/>
      </w:pPr>
      <w:r>
        <w:rPr>
          <w:noProof/>
        </w:rPr>
        <w:lastRenderedPageBreak/>
        <w:drawing>
          <wp:inline distT="0" distB="0" distL="0" distR="0" wp14:anchorId="409B1F3D" wp14:editId="06611EF3">
            <wp:extent cx="6002528" cy="674898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60" cy="6800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BEB92C" w14:textId="0FD2C579" w:rsidR="00990618" w:rsidRDefault="00990618" w:rsidP="00E13224">
      <w:pPr>
        <w:spacing w:before="240"/>
      </w:pPr>
    </w:p>
    <w:p w14:paraId="37302B77" w14:textId="134F6D09" w:rsidR="00E468B0" w:rsidRDefault="00E13224" w:rsidP="00E468B0">
      <w:pPr>
        <w:spacing w:before="240"/>
        <w:jc w:val="both"/>
      </w:pPr>
      <w:r w:rsidRPr="00E13224">
        <w:rPr>
          <w:b/>
          <w:bCs/>
        </w:rPr>
        <w:t>Supplementary Figure 5.</w:t>
      </w:r>
      <w:r>
        <w:t xml:space="preserve"> </w:t>
      </w:r>
      <w:r w:rsidR="00E468B0">
        <w:t xml:space="preserve">Densitometry Westerns Figure </w:t>
      </w:r>
      <w:r w:rsidR="003F53CD" w:rsidRPr="00356125">
        <w:rPr>
          <w:b/>
          <w:bCs/>
        </w:rPr>
        <w:t>6b</w:t>
      </w:r>
      <w:r w:rsidR="00E468B0">
        <w:t xml:space="preserve">. Data represent the mean±SD of three separate experiments. *p&lt;0.01 between PKAN patients and controls. </w:t>
      </w:r>
      <w:r w:rsidR="00E468B0" w:rsidRPr="00990618">
        <w:rPr>
          <w:vertAlign w:val="superscript"/>
        </w:rPr>
        <w:t>a</w:t>
      </w:r>
      <w:r w:rsidR="00E468B0">
        <w:t>p&lt;0.01 between untreated and treated fibroblasts. A.U., arbitrary units.</w:t>
      </w:r>
    </w:p>
    <w:p w14:paraId="069E93CC" w14:textId="4E0053FD" w:rsidR="00990618" w:rsidRDefault="00990618" w:rsidP="00E468B0">
      <w:pPr>
        <w:spacing w:before="240"/>
        <w:jc w:val="both"/>
        <w:rPr>
          <w:b/>
          <w:bCs/>
        </w:rPr>
      </w:pPr>
    </w:p>
    <w:p w14:paraId="570DD494" w14:textId="79A0F91D" w:rsidR="00990618" w:rsidRDefault="001B5580" w:rsidP="005C3E30">
      <w:pPr>
        <w:spacing w:before="240"/>
        <w:ind w:firstLine="851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5B50DDF" wp14:editId="33CBFC45">
            <wp:extent cx="4560630" cy="5633451"/>
            <wp:effectExtent l="0" t="0" r="0" b="571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7" cy="565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01B710" w14:textId="77777777" w:rsidR="00990618" w:rsidRDefault="00990618" w:rsidP="00E13224">
      <w:pPr>
        <w:spacing w:before="240"/>
        <w:rPr>
          <w:b/>
          <w:bCs/>
        </w:rPr>
      </w:pPr>
    </w:p>
    <w:p w14:paraId="0026B430" w14:textId="10E42A91" w:rsidR="00990618" w:rsidRDefault="00E13224" w:rsidP="001B5580">
      <w:pPr>
        <w:spacing w:before="240"/>
        <w:jc w:val="both"/>
        <w:rPr>
          <w:b/>
          <w:bCs/>
        </w:rPr>
      </w:pPr>
      <w:r w:rsidRPr="00E13224">
        <w:rPr>
          <w:b/>
          <w:bCs/>
        </w:rPr>
        <w:t>Supplementary Figure 6.</w:t>
      </w:r>
      <w:r>
        <w:t xml:space="preserve"> </w:t>
      </w:r>
      <w:bookmarkStart w:id="1" w:name="_Hlk102733827"/>
      <w:r w:rsidR="001B5580">
        <w:t>(</w:t>
      </w:r>
      <w:r w:rsidR="001B5580" w:rsidRPr="001B5580">
        <w:rPr>
          <w:b/>
          <w:bCs/>
        </w:rPr>
        <w:t>a</w:t>
      </w:r>
      <w:r w:rsidR="001B5580">
        <w:t xml:space="preserve">) </w:t>
      </w:r>
      <w:bookmarkEnd w:id="1"/>
      <w:r>
        <w:t>Control (C1) and PKAN fibroblasts (P</w:t>
      </w:r>
      <w:r w:rsidR="00A73723">
        <w:t>2</w:t>
      </w:r>
      <w:r>
        <w:t xml:space="preserve">) were treated with pantothenate, pantethine, vitamin E, omega 3, L-carnitine or thiamine at 5 </w:t>
      </w:r>
      <w:r w:rsidRPr="00990618">
        <w:rPr>
          <w:rFonts w:ascii="Symbol" w:hAnsi="Symbol"/>
        </w:rPr>
        <w:t></w:t>
      </w:r>
      <w:r>
        <w:t>M for 20 days. Then, cells were stained with Prussian Blue as described in material and Methods and examined by bright-field microscopy. Scale bar= 15</w:t>
      </w:r>
      <w:r w:rsidRPr="00990618">
        <w:rPr>
          <w:rFonts w:ascii="Symbol" w:hAnsi="Symbol"/>
        </w:rPr>
        <w:t></w:t>
      </w:r>
      <w:r w:rsidRPr="00990618">
        <w:rPr>
          <w:rFonts w:ascii="Symbol" w:hAnsi="Symbol"/>
        </w:rPr>
        <w:t></w:t>
      </w:r>
      <w:r>
        <w:t>m.</w:t>
      </w:r>
      <w:r w:rsidR="001B5580" w:rsidRPr="001B5580">
        <w:t xml:space="preserve"> </w:t>
      </w:r>
      <w:r w:rsidR="001B5580">
        <w:t>(</w:t>
      </w:r>
      <w:r w:rsidR="001B5580">
        <w:rPr>
          <w:b/>
          <w:bCs/>
        </w:rPr>
        <w:t>b</w:t>
      </w:r>
      <w:r w:rsidR="001B5580">
        <w:t>)</w:t>
      </w:r>
      <w:r w:rsidR="001B5580">
        <w:t xml:space="preserve"> </w:t>
      </w:r>
      <w:r w:rsidR="001B5580" w:rsidRPr="001B5580">
        <w:t>Quantification of Prussian Blue staining</w:t>
      </w:r>
      <w:r w:rsidR="001D32E5">
        <w:t>.</w:t>
      </w:r>
      <w:r w:rsidR="001B5580" w:rsidRPr="001B5580">
        <w:t xml:space="preserve"> Images were analyzed by the Image J software. *p&lt;0.01 between Control and PKAN fibroblasts. </w:t>
      </w:r>
      <w:r w:rsidR="001B5580" w:rsidRPr="001B5580">
        <w:rPr>
          <w:vertAlign w:val="superscript"/>
        </w:rPr>
        <w:t>a</w:t>
      </w:r>
      <w:r w:rsidR="001B5580" w:rsidRPr="001B5580">
        <w:t>p&lt;0.01 between untreated and treated fibroblasts. A.U., arbitrary units.</w:t>
      </w:r>
    </w:p>
    <w:p w14:paraId="6169979D" w14:textId="77777777" w:rsidR="00990618" w:rsidRDefault="00990618" w:rsidP="00E13224">
      <w:pPr>
        <w:spacing w:before="240"/>
        <w:rPr>
          <w:b/>
          <w:bCs/>
        </w:rPr>
      </w:pPr>
    </w:p>
    <w:p w14:paraId="77A30B0F" w14:textId="77777777" w:rsidR="00990618" w:rsidRDefault="00990618" w:rsidP="00E13224">
      <w:pPr>
        <w:spacing w:before="240"/>
        <w:rPr>
          <w:b/>
          <w:bCs/>
        </w:rPr>
      </w:pPr>
    </w:p>
    <w:p w14:paraId="37405200" w14:textId="0E30993E" w:rsidR="00990618" w:rsidRDefault="001B5580" w:rsidP="005C3E30">
      <w:pPr>
        <w:spacing w:before="240"/>
        <w:ind w:firstLine="851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8F75F9B" wp14:editId="5F5B5E1D">
            <wp:extent cx="4070866" cy="5161566"/>
            <wp:effectExtent l="0" t="0" r="6350" b="127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858" cy="5184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466A37" w14:textId="77777777" w:rsidR="00990618" w:rsidRDefault="00990618" w:rsidP="00E13224">
      <w:pPr>
        <w:spacing w:before="240"/>
        <w:rPr>
          <w:b/>
          <w:bCs/>
        </w:rPr>
      </w:pPr>
    </w:p>
    <w:p w14:paraId="1799B433" w14:textId="328AC63F" w:rsidR="001B5580" w:rsidRDefault="00E13224" w:rsidP="001B5580">
      <w:pPr>
        <w:spacing w:before="240"/>
        <w:jc w:val="both"/>
        <w:rPr>
          <w:b/>
          <w:bCs/>
        </w:rPr>
      </w:pPr>
      <w:r w:rsidRPr="00E13224">
        <w:rPr>
          <w:b/>
          <w:bCs/>
        </w:rPr>
        <w:t>Supplementary Figure 7.</w:t>
      </w:r>
      <w:r>
        <w:t xml:space="preserve"> </w:t>
      </w:r>
      <w:r w:rsidR="001B5580">
        <w:t>(</w:t>
      </w:r>
      <w:r w:rsidR="001B5580" w:rsidRPr="001B5580">
        <w:rPr>
          <w:b/>
          <w:bCs/>
        </w:rPr>
        <w:t>a</w:t>
      </w:r>
      <w:r w:rsidR="001B5580">
        <w:t>) Control (C1) and PKAN fibroblasts (P</w:t>
      </w:r>
      <w:r w:rsidR="001B5580">
        <w:t>3</w:t>
      </w:r>
      <w:r w:rsidR="001B5580">
        <w:t xml:space="preserve">) were treated with pantothenate, pantethine, vitamin E, omega 3, L-carnitine or thiamine at 5 </w:t>
      </w:r>
      <w:r w:rsidR="001B5580" w:rsidRPr="00990618">
        <w:rPr>
          <w:rFonts w:ascii="Symbol" w:hAnsi="Symbol"/>
        </w:rPr>
        <w:t></w:t>
      </w:r>
      <w:r w:rsidR="001B5580">
        <w:t>M for 20 days. Then, cells were stained with Prussian Blue as described in material and Methods and examined by bright-field microscopy. Scale bar= 15</w:t>
      </w:r>
      <w:r w:rsidR="001B5580" w:rsidRPr="00990618">
        <w:rPr>
          <w:rFonts w:ascii="Symbol" w:hAnsi="Symbol"/>
        </w:rPr>
        <w:t></w:t>
      </w:r>
      <w:r w:rsidR="001B5580" w:rsidRPr="00990618">
        <w:rPr>
          <w:rFonts w:ascii="Symbol" w:hAnsi="Symbol"/>
        </w:rPr>
        <w:t></w:t>
      </w:r>
      <w:r w:rsidR="001B5580">
        <w:t>m.</w:t>
      </w:r>
      <w:r w:rsidR="001B5580" w:rsidRPr="001B5580">
        <w:t xml:space="preserve"> </w:t>
      </w:r>
      <w:r w:rsidR="001B5580">
        <w:t>(</w:t>
      </w:r>
      <w:r w:rsidR="001B5580">
        <w:rPr>
          <w:b/>
          <w:bCs/>
        </w:rPr>
        <w:t>b</w:t>
      </w:r>
      <w:r w:rsidR="001B5580">
        <w:t xml:space="preserve">) </w:t>
      </w:r>
      <w:r w:rsidR="001B5580" w:rsidRPr="001B5580">
        <w:t>Quantification of Prussian Blue staining</w:t>
      </w:r>
      <w:r w:rsidR="001D32E5">
        <w:t>.</w:t>
      </w:r>
      <w:r w:rsidR="001B5580" w:rsidRPr="001B5580">
        <w:t xml:space="preserve"> Images were analyzed by the Image J software. *p&lt;0.01 between Control and PKAN fibroblasts. </w:t>
      </w:r>
      <w:r w:rsidR="001B5580" w:rsidRPr="001B5580">
        <w:rPr>
          <w:vertAlign w:val="superscript"/>
        </w:rPr>
        <w:t>a</w:t>
      </w:r>
      <w:r w:rsidR="001B5580" w:rsidRPr="001B5580">
        <w:t>p&lt;0.01 between untreated and treated fibroblasts. A.U., arbitrary units.</w:t>
      </w:r>
    </w:p>
    <w:p w14:paraId="086257CA" w14:textId="7EA2D03B" w:rsidR="00990618" w:rsidRDefault="00990618" w:rsidP="001B5580">
      <w:pPr>
        <w:spacing w:before="240"/>
        <w:jc w:val="both"/>
        <w:rPr>
          <w:b/>
          <w:bCs/>
        </w:rPr>
      </w:pPr>
    </w:p>
    <w:p w14:paraId="7569B54E" w14:textId="77777777" w:rsidR="00990618" w:rsidRDefault="00990618" w:rsidP="00E13224">
      <w:pPr>
        <w:spacing w:before="240"/>
        <w:rPr>
          <w:b/>
          <w:bCs/>
        </w:rPr>
      </w:pPr>
    </w:p>
    <w:p w14:paraId="5EF419AE" w14:textId="77777777" w:rsidR="00990618" w:rsidRDefault="00990618" w:rsidP="00E13224">
      <w:pPr>
        <w:spacing w:before="240"/>
        <w:rPr>
          <w:b/>
          <w:bCs/>
        </w:rPr>
      </w:pPr>
    </w:p>
    <w:p w14:paraId="2C046CCF" w14:textId="7D65C0E8" w:rsidR="00990618" w:rsidRDefault="00A73723" w:rsidP="00CF5516">
      <w:pPr>
        <w:spacing w:before="240"/>
        <w:ind w:firstLine="851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CB74F24" wp14:editId="206A6DCE">
            <wp:extent cx="4813746" cy="6187037"/>
            <wp:effectExtent l="0" t="0" r="6350" b="444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11" cy="6213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BB096E" w14:textId="77777777" w:rsidR="00990618" w:rsidRDefault="00990618" w:rsidP="00E13224">
      <w:pPr>
        <w:spacing w:before="240"/>
        <w:rPr>
          <w:b/>
          <w:bCs/>
        </w:rPr>
      </w:pPr>
    </w:p>
    <w:p w14:paraId="720E7CCF" w14:textId="079CCDBF" w:rsidR="001B5580" w:rsidRDefault="00E13224" w:rsidP="001B5580">
      <w:pPr>
        <w:spacing w:before="240"/>
        <w:jc w:val="both"/>
        <w:rPr>
          <w:b/>
          <w:bCs/>
        </w:rPr>
      </w:pPr>
      <w:r w:rsidRPr="00E13224">
        <w:rPr>
          <w:b/>
          <w:bCs/>
        </w:rPr>
        <w:t>Supplementary Figure 8.</w:t>
      </w:r>
      <w:r>
        <w:t xml:space="preserve"> </w:t>
      </w:r>
      <w:bookmarkEnd w:id="0"/>
      <w:r w:rsidR="001B5580">
        <w:t>(</w:t>
      </w:r>
      <w:r w:rsidR="001B5580" w:rsidRPr="001B5580">
        <w:rPr>
          <w:b/>
          <w:bCs/>
        </w:rPr>
        <w:t>a</w:t>
      </w:r>
      <w:r w:rsidR="001B5580">
        <w:t>) Control (C1) and PKAN fibroblasts (P</w:t>
      </w:r>
      <w:r w:rsidR="001B5580">
        <w:t>4</w:t>
      </w:r>
      <w:r w:rsidR="001B5580">
        <w:t xml:space="preserve">) were treated with pantothenate, pantethine, vitamin E, omega 3, L-carnitine or thiamine at 5 </w:t>
      </w:r>
      <w:r w:rsidR="001B5580" w:rsidRPr="00990618">
        <w:rPr>
          <w:rFonts w:ascii="Symbol" w:hAnsi="Symbol"/>
        </w:rPr>
        <w:t></w:t>
      </w:r>
      <w:r w:rsidR="001B5580">
        <w:t>M for 20 days. Then, cells were stained with Prussian Blue as described in material and Methods and examined by bright-field microscopy. Scale bar= 15</w:t>
      </w:r>
      <w:r w:rsidR="001B5580" w:rsidRPr="00990618">
        <w:rPr>
          <w:rFonts w:ascii="Symbol" w:hAnsi="Symbol"/>
        </w:rPr>
        <w:t></w:t>
      </w:r>
      <w:r w:rsidR="001B5580" w:rsidRPr="00990618">
        <w:rPr>
          <w:rFonts w:ascii="Symbol" w:hAnsi="Symbol"/>
        </w:rPr>
        <w:t></w:t>
      </w:r>
      <w:r w:rsidR="001B5580">
        <w:t>m.</w:t>
      </w:r>
      <w:r w:rsidR="001B5580" w:rsidRPr="001B5580">
        <w:t xml:space="preserve"> </w:t>
      </w:r>
      <w:r w:rsidR="001B5580">
        <w:t>(</w:t>
      </w:r>
      <w:r w:rsidR="001B5580">
        <w:rPr>
          <w:b/>
          <w:bCs/>
        </w:rPr>
        <w:t>b</w:t>
      </w:r>
      <w:r w:rsidR="001B5580">
        <w:t xml:space="preserve">) </w:t>
      </w:r>
      <w:r w:rsidR="001B5580" w:rsidRPr="001B5580">
        <w:t>Quantification of Prussian Blue staining</w:t>
      </w:r>
      <w:r w:rsidR="001B5580">
        <w:t>.</w:t>
      </w:r>
      <w:r w:rsidR="001B5580" w:rsidRPr="001B5580">
        <w:t xml:space="preserve"> Images were analyzed by the Image J software. *p&lt;0.01 between Control and PKAN fibroblasts. </w:t>
      </w:r>
      <w:r w:rsidR="001B5580" w:rsidRPr="001B5580">
        <w:rPr>
          <w:vertAlign w:val="superscript"/>
        </w:rPr>
        <w:t>a</w:t>
      </w:r>
      <w:r w:rsidR="001B5580" w:rsidRPr="001B5580">
        <w:t>p&lt;0.01 between untreated and treated fibroblasts. A.U., arbitrary units.</w:t>
      </w:r>
    </w:p>
    <w:p w14:paraId="63E359CE" w14:textId="30D70424" w:rsidR="00A73723" w:rsidRDefault="00A73723" w:rsidP="0098176F">
      <w:pPr>
        <w:spacing w:before="240"/>
        <w:jc w:val="both"/>
      </w:pPr>
    </w:p>
    <w:p w14:paraId="247D384C" w14:textId="72E5875C" w:rsidR="00A73723" w:rsidRDefault="00A73723" w:rsidP="0098176F">
      <w:pPr>
        <w:spacing w:before="240"/>
        <w:jc w:val="both"/>
      </w:pPr>
    </w:p>
    <w:p w14:paraId="6A86C6C3" w14:textId="6A6681C2" w:rsidR="00A73723" w:rsidRDefault="00A73723" w:rsidP="0098176F">
      <w:pPr>
        <w:spacing w:before="240"/>
        <w:jc w:val="both"/>
      </w:pPr>
      <w:r>
        <w:rPr>
          <w:noProof/>
        </w:rPr>
        <w:drawing>
          <wp:inline distT="0" distB="0" distL="0" distR="0" wp14:anchorId="3AE29C35" wp14:editId="64F08782">
            <wp:extent cx="4803303" cy="6019693"/>
            <wp:effectExtent l="0" t="0" r="0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804" cy="6047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2ED878" w14:textId="7B3340FE" w:rsidR="00A73723" w:rsidRDefault="00A73723" w:rsidP="0098176F">
      <w:pPr>
        <w:spacing w:before="240"/>
        <w:jc w:val="both"/>
      </w:pPr>
    </w:p>
    <w:p w14:paraId="09141E9E" w14:textId="0BE49852" w:rsidR="00A73723" w:rsidRDefault="00A73723" w:rsidP="0098176F">
      <w:pPr>
        <w:spacing w:before="240"/>
        <w:jc w:val="both"/>
      </w:pPr>
    </w:p>
    <w:p w14:paraId="40B098C5" w14:textId="555703F2" w:rsidR="00A73723" w:rsidRPr="001549D3" w:rsidRDefault="00A73723" w:rsidP="0098176F">
      <w:pPr>
        <w:spacing w:before="240"/>
        <w:jc w:val="both"/>
      </w:pPr>
      <w:r w:rsidRPr="00E13224">
        <w:rPr>
          <w:b/>
          <w:bCs/>
        </w:rPr>
        <w:t xml:space="preserve">Supplementary Figure </w:t>
      </w:r>
      <w:r>
        <w:rPr>
          <w:b/>
          <w:bCs/>
        </w:rPr>
        <w:t>9</w:t>
      </w:r>
      <w:r w:rsidRPr="00E13224">
        <w:rPr>
          <w:b/>
          <w:bCs/>
        </w:rPr>
        <w:t>.</w:t>
      </w:r>
      <w:r>
        <w:t xml:space="preserve"> </w:t>
      </w:r>
      <w:r w:rsidR="001B5580">
        <w:t>(</w:t>
      </w:r>
      <w:r w:rsidR="001B5580" w:rsidRPr="001B5580">
        <w:rPr>
          <w:b/>
          <w:bCs/>
        </w:rPr>
        <w:t>a</w:t>
      </w:r>
      <w:r w:rsidR="001B5580">
        <w:t>) Control (C1) and PKAN fibroblasts (P</w:t>
      </w:r>
      <w:r w:rsidR="001B5580">
        <w:t>5</w:t>
      </w:r>
      <w:r w:rsidR="001B5580">
        <w:t xml:space="preserve">) were treated with pantothenate, pantethine, vitamin E, omega 3, L-carnitine or thiamine at 5 </w:t>
      </w:r>
      <w:r w:rsidR="001B5580" w:rsidRPr="00990618">
        <w:rPr>
          <w:rFonts w:ascii="Symbol" w:hAnsi="Symbol"/>
        </w:rPr>
        <w:t></w:t>
      </w:r>
      <w:r w:rsidR="001B5580">
        <w:t>M for 20 days. Then, cells were stained with Prussian Blue as described in material and Methods and examined by bright-field microscopy. Scale bar= 15</w:t>
      </w:r>
      <w:r w:rsidR="001B5580" w:rsidRPr="00990618">
        <w:rPr>
          <w:rFonts w:ascii="Symbol" w:hAnsi="Symbol"/>
        </w:rPr>
        <w:t></w:t>
      </w:r>
      <w:r w:rsidR="001B5580" w:rsidRPr="00990618">
        <w:rPr>
          <w:rFonts w:ascii="Symbol" w:hAnsi="Symbol"/>
        </w:rPr>
        <w:t></w:t>
      </w:r>
      <w:r w:rsidR="001B5580">
        <w:t>m.</w:t>
      </w:r>
      <w:r w:rsidR="001B5580" w:rsidRPr="001B5580">
        <w:t xml:space="preserve"> </w:t>
      </w:r>
      <w:r w:rsidR="001B5580">
        <w:t>(</w:t>
      </w:r>
      <w:r w:rsidR="001B5580">
        <w:rPr>
          <w:b/>
          <w:bCs/>
        </w:rPr>
        <w:t>b</w:t>
      </w:r>
      <w:r w:rsidR="001B5580">
        <w:t xml:space="preserve">) </w:t>
      </w:r>
      <w:r w:rsidR="001B5580" w:rsidRPr="001B5580">
        <w:t>Quantification of Prussian Blue staining</w:t>
      </w:r>
      <w:r w:rsidR="001B5580">
        <w:t>.</w:t>
      </w:r>
      <w:r w:rsidR="001B5580" w:rsidRPr="001B5580">
        <w:t xml:space="preserve"> Images were analyzed by the Image J software. *p&lt;0.01 between Control and PKAN fibroblasts. </w:t>
      </w:r>
      <w:r w:rsidR="001B5580" w:rsidRPr="001B5580">
        <w:rPr>
          <w:vertAlign w:val="superscript"/>
        </w:rPr>
        <w:t>a</w:t>
      </w:r>
      <w:r w:rsidR="001B5580" w:rsidRPr="001B5580">
        <w:t>p&lt;0.01 between untreated and treated fibroblasts. A.U., arbitrary units.</w:t>
      </w:r>
    </w:p>
    <w:sectPr w:rsidR="00A73723" w:rsidRPr="001549D3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92571" w14:textId="77777777" w:rsidR="00075E04" w:rsidRDefault="00075E04" w:rsidP="00117666">
      <w:pPr>
        <w:spacing w:after="0"/>
      </w:pPr>
      <w:r>
        <w:separator/>
      </w:r>
    </w:p>
  </w:endnote>
  <w:endnote w:type="continuationSeparator" w:id="0">
    <w:p w14:paraId="6A8D0163" w14:textId="77777777" w:rsidR="00075E04" w:rsidRDefault="00075E0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0AF68" w14:textId="77777777" w:rsidR="00075E04" w:rsidRDefault="00075E04" w:rsidP="00117666">
      <w:pPr>
        <w:spacing w:after="0"/>
      </w:pPr>
      <w:r>
        <w:separator/>
      </w:r>
    </w:p>
  </w:footnote>
  <w:footnote w:type="continuationSeparator" w:id="0">
    <w:p w14:paraId="465BFEEF" w14:textId="77777777" w:rsidR="00075E04" w:rsidRDefault="00075E0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5BB61900" w:rsidR="00995F6A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1985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1985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5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421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2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05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357926210">
    <w:abstractNumId w:val="0"/>
  </w:num>
  <w:num w:numId="2" w16cid:durableId="1304654432">
    <w:abstractNumId w:val="4"/>
  </w:num>
  <w:num w:numId="3" w16cid:durableId="218178344">
    <w:abstractNumId w:val="1"/>
  </w:num>
  <w:num w:numId="4" w16cid:durableId="2096825002">
    <w:abstractNumId w:val="5"/>
  </w:num>
  <w:num w:numId="5" w16cid:durableId="8555775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96389379">
    <w:abstractNumId w:val="3"/>
  </w:num>
  <w:num w:numId="7" w16cid:durableId="385492647">
    <w:abstractNumId w:val="6"/>
  </w:num>
  <w:num w:numId="8" w16cid:durableId="433671935">
    <w:abstractNumId w:val="6"/>
  </w:num>
  <w:num w:numId="9" w16cid:durableId="260574581">
    <w:abstractNumId w:val="6"/>
  </w:num>
  <w:num w:numId="10" w16cid:durableId="1925802723">
    <w:abstractNumId w:val="6"/>
  </w:num>
  <w:num w:numId="11" w16cid:durableId="2094013499">
    <w:abstractNumId w:val="6"/>
  </w:num>
  <w:num w:numId="12" w16cid:durableId="529531045">
    <w:abstractNumId w:val="6"/>
  </w:num>
  <w:num w:numId="13" w16cid:durableId="454182103">
    <w:abstractNumId w:val="3"/>
  </w:num>
  <w:num w:numId="14" w16cid:durableId="1236168296">
    <w:abstractNumId w:val="2"/>
  </w:num>
  <w:num w:numId="15" w16cid:durableId="1290161150">
    <w:abstractNumId w:val="2"/>
  </w:num>
  <w:num w:numId="16" w16cid:durableId="655572430">
    <w:abstractNumId w:val="2"/>
  </w:num>
  <w:num w:numId="17" w16cid:durableId="798231574">
    <w:abstractNumId w:val="2"/>
  </w:num>
  <w:num w:numId="18" w16cid:durableId="1565919439">
    <w:abstractNumId w:val="2"/>
  </w:num>
  <w:num w:numId="19" w16cid:durableId="14521697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5E04"/>
    <w:rsid w:val="00077D53"/>
    <w:rsid w:val="00105FD9"/>
    <w:rsid w:val="00117666"/>
    <w:rsid w:val="001549D3"/>
    <w:rsid w:val="00160065"/>
    <w:rsid w:val="00177D84"/>
    <w:rsid w:val="001B5580"/>
    <w:rsid w:val="001D32E5"/>
    <w:rsid w:val="002577BB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56125"/>
    <w:rsid w:val="003D2F2D"/>
    <w:rsid w:val="003F53CD"/>
    <w:rsid w:val="00401590"/>
    <w:rsid w:val="00447801"/>
    <w:rsid w:val="00452E9C"/>
    <w:rsid w:val="004735C8"/>
    <w:rsid w:val="00481203"/>
    <w:rsid w:val="004947A6"/>
    <w:rsid w:val="004961FF"/>
    <w:rsid w:val="004D778A"/>
    <w:rsid w:val="004E7903"/>
    <w:rsid w:val="00517A89"/>
    <w:rsid w:val="005250F2"/>
    <w:rsid w:val="00593EEA"/>
    <w:rsid w:val="005A5EEE"/>
    <w:rsid w:val="005C3E30"/>
    <w:rsid w:val="00615CB8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B08E0"/>
    <w:rsid w:val="007C206C"/>
    <w:rsid w:val="007F5E35"/>
    <w:rsid w:val="00817DD6"/>
    <w:rsid w:val="0083759F"/>
    <w:rsid w:val="00885156"/>
    <w:rsid w:val="008B2451"/>
    <w:rsid w:val="009151AA"/>
    <w:rsid w:val="0093429D"/>
    <w:rsid w:val="00943573"/>
    <w:rsid w:val="00964134"/>
    <w:rsid w:val="00970F7D"/>
    <w:rsid w:val="0098176F"/>
    <w:rsid w:val="00990618"/>
    <w:rsid w:val="00994A3D"/>
    <w:rsid w:val="009A63DB"/>
    <w:rsid w:val="009C2B12"/>
    <w:rsid w:val="009C5CD7"/>
    <w:rsid w:val="009F2464"/>
    <w:rsid w:val="00A174D9"/>
    <w:rsid w:val="00A73723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CF5516"/>
    <w:rsid w:val="00D060CF"/>
    <w:rsid w:val="00DB59C3"/>
    <w:rsid w:val="00DC259A"/>
    <w:rsid w:val="00DE23E8"/>
    <w:rsid w:val="00E13224"/>
    <w:rsid w:val="00E468B0"/>
    <w:rsid w:val="00E52377"/>
    <w:rsid w:val="00E537AD"/>
    <w:rsid w:val="00E64E17"/>
    <w:rsid w:val="00E866C9"/>
    <w:rsid w:val="00EA3D3C"/>
    <w:rsid w:val="00EC090A"/>
    <w:rsid w:val="00ED20B5"/>
    <w:rsid w:val="00EE2FC2"/>
    <w:rsid w:val="00EF318D"/>
    <w:rsid w:val="00F324C8"/>
    <w:rsid w:val="00F46900"/>
    <w:rsid w:val="00F61D89"/>
    <w:rsid w:val="00FD52A4"/>
    <w:rsid w:val="00FD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9</TotalTime>
  <Pages>9</Pages>
  <Words>572</Words>
  <Characters>3151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Jose Antonio Sanchez Alcazar</cp:lastModifiedBy>
  <cp:revision>7</cp:revision>
  <cp:lastPrinted>2013-10-03T12:51:00Z</cp:lastPrinted>
  <dcterms:created xsi:type="dcterms:W3CDTF">2022-05-06T10:55:00Z</dcterms:created>
  <dcterms:modified xsi:type="dcterms:W3CDTF">2022-05-06T11:44:00Z</dcterms:modified>
</cp:coreProperties>
</file>